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5F6223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1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3"/>
        <w:gridCol w:w="2552"/>
      </w:tblGrid>
      <w:tr w:rsidR="007548B0" w:rsidTr="00181410">
        <w:trPr>
          <w:trHeight w:val="350"/>
        </w:trPr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08735C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אוצר</w:t>
            </w:r>
          </w:p>
        </w:tc>
      </w:tr>
      <w:tr w:rsidR="007548B0" w:rsidTr="00181410">
        <w:trPr>
          <w:trHeight w:val="361"/>
        </w:trPr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08735C" w:rsidP="00DE68A0">
            <w:pPr>
              <w:bidi w:val="0"/>
              <w:rPr>
                <w:rtl/>
              </w:rPr>
            </w:pPr>
            <w:proofErr w:type="spellStart"/>
            <w:r>
              <w:rPr>
                <w:rFonts w:hint="cs"/>
                <w:rtl/>
              </w:rPr>
              <w:t>מינהל</w:t>
            </w:r>
            <w:proofErr w:type="spellEnd"/>
          </w:p>
        </w:tc>
      </w:tr>
      <w:tr w:rsidR="007548B0" w:rsidTr="00181410">
        <w:trPr>
          <w:trHeight w:val="370"/>
        </w:trPr>
        <w:tc>
          <w:tcPr>
            <w:tcW w:w="15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600225" w:rsidP="00897591">
            <w:pPr>
              <w:rPr>
                <w:rtl/>
              </w:rPr>
            </w:pPr>
            <w:r>
              <w:rPr>
                <w:rFonts w:hint="cs"/>
                <w:rtl/>
              </w:rPr>
              <w:t>20.11.2023</w:t>
            </w:r>
            <w:bookmarkStart w:id="0" w:name="_GoBack"/>
            <w:bookmarkEnd w:id="0"/>
          </w:p>
        </w:tc>
      </w:tr>
    </w:tbl>
    <w:p w:rsidR="00222867" w:rsidRDefault="005F6223" w:rsidP="00222867">
      <w:pPr>
        <w:rPr>
          <w:rtl/>
        </w:rPr>
      </w:pPr>
    </w:p>
    <w:p w:rsidR="00222867" w:rsidRDefault="005F6223" w:rsidP="00222867">
      <w:pPr>
        <w:rPr>
          <w:rtl/>
        </w:rPr>
      </w:pPr>
    </w:p>
    <w:p w:rsidR="00222867" w:rsidRDefault="005F6223" w:rsidP="00222867">
      <w:pPr>
        <w:rPr>
          <w:rtl/>
        </w:rPr>
      </w:pPr>
    </w:p>
    <w:p w:rsidR="00222867" w:rsidRDefault="005F6223" w:rsidP="00222867">
      <w:pPr>
        <w:rPr>
          <w:rtl/>
        </w:rPr>
      </w:pPr>
    </w:p>
    <w:p w:rsidR="00222867" w:rsidRDefault="005F6223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5F6223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181410">
        <w:rPr>
          <w:rFonts w:ascii="Wingdings" w:hAnsi="Wingdings" w:cstheme="minorBidi"/>
          <w:bCs/>
          <w:sz w:val="21"/>
          <w:szCs w:val="21"/>
          <w:u w:val="single"/>
        </w:rPr>
        <w:sym w:font="Wingdings" w:char="F072"/>
      </w:r>
      <w:r w:rsidRPr="00181410">
        <w:rPr>
          <w:rFonts w:asciiTheme="minorBidi" w:hAnsiTheme="minorBidi" w:cstheme="minorBidi"/>
          <w:bCs/>
          <w:sz w:val="21"/>
          <w:szCs w:val="21"/>
          <w:u w:val="single"/>
          <w:rtl/>
        </w:rPr>
        <w:t xml:space="preserve"> 3(29)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5F6223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033F3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033F3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7213A7" w:rsidRDefault="0008735C" w:rsidP="007213A7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213A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תשלום דמי רישום לקבוצות הספורט של משרד האוצר- לעמותה </w:t>
            </w:r>
            <w:r w:rsidRPr="007213A7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7213A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הפועל מחלקה לספורט במקומות עבודה מרחב ירושלים</w:t>
            </w:r>
            <w:r w:rsidR="007213A7" w:rsidRPr="007213A7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—</w:t>
            </w:r>
            <w:r w:rsidR="007213A7" w:rsidRPr="007213A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עונת המשחקים </w:t>
            </w:r>
            <w:r w:rsidR="007213A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2023/24</w:t>
            </w:r>
            <w:r w:rsidR="00033F3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-130,000 שקלים</w:t>
            </w:r>
          </w:p>
        </w:tc>
      </w:tr>
      <w:tr w:rsidR="007548B0" w:rsidTr="00033F3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7213A7" w:rsidRDefault="007213A7" w:rsidP="006D0826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7213A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תש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לום עבור אירוח שחקני הקבוצות בבתי מלון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מחוזיאדה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על פי תעריף השתתפות שנקבע על ידי חשכ"ל.</w:t>
            </w:r>
            <w:r w:rsidR="00033F3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-200,000 שקלים </w:t>
            </w:r>
          </w:p>
        </w:tc>
      </w:tr>
      <w:tr w:rsidR="007548B0" w:rsidTr="00033F3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B75" w:rsidRPr="00125B75" w:rsidRDefault="00125B75" w:rsidP="00125B75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  <w:p w:rsidR="00125B75" w:rsidRPr="00125B75" w:rsidRDefault="00125B75" w:rsidP="00125B75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125B7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רישום קבוצות </w:t>
            </w:r>
            <w:proofErr w:type="spellStart"/>
            <w:r w:rsidRPr="00125B7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למחוזיאדה</w:t>
            </w:r>
            <w:proofErr w:type="spellEnd"/>
            <w:r w:rsidRPr="00125B7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שתיערך בחודש מאי 2024 – כ 21,000 שקלים.</w:t>
            </w:r>
          </w:p>
          <w:p w:rsidR="00222867" w:rsidRPr="00125B75" w:rsidRDefault="005F6223" w:rsidP="00125B75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033F3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25B75" w:rsidRPr="00125B75" w:rsidRDefault="00125B75" w:rsidP="00125B75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125B7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כנס רכזים שיערך בתחילת שנת  2024 כ 20,000 שקלים</w:t>
            </w:r>
          </w:p>
          <w:p w:rsidR="00222867" w:rsidRPr="00125B75" w:rsidRDefault="005F622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5F6223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08735C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08735C">
        <w:rPr>
          <w:rFonts w:ascii="Wingdings" w:hAnsi="Wingdings" w:cstheme="minorBidi"/>
          <w:b/>
          <w:sz w:val="21"/>
          <w:szCs w:val="21"/>
        </w:rPr>
        <w:t>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5F622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5F622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08735C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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5F622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5F6223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8"/>
        <w:gridCol w:w="2996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08735C" w:rsidRDefault="0008735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הפועל </w:t>
            </w:r>
            <w:r w:rsidRPr="0008735C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–</w:t>
            </w: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מחלקה לספורט במקומות העבודה מרחב ירושלים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08735C" w:rsidRDefault="0008735C" w:rsidP="00307EC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735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580180537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08735C" w:rsidRDefault="0008735C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735C">
              <w:rPr>
                <w:rFonts w:ascii="Wingdings" w:hAnsi="Wingdings" w:cstheme="minorBidi"/>
                <w:b/>
                <w:sz w:val="21"/>
                <w:szCs w:val="21"/>
              </w:rPr>
              <w:t></w:t>
            </w:r>
            <w:r w:rsidR="009B6B29" w:rsidRPr="0008735C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08735C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8735C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08735C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08735C" w:rsidRDefault="00033F3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371,000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08735C" w:rsidRDefault="00033F3C" w:rsidP="00181410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עונת 2023-2024 </w:t>
            </w:r>
          </w:p>
        </w:tc>
      </w:tr>
    </w:tbl>
    <w:p w:rsidR="00222867" w:rsidRPr="00AF57E9" w:rsidRDefault="005F6223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5F6223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5F622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3B7FC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F6223" w:rsidP="0008735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3B7FCC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97591" w:rsidRPr="00037CA9" w:rsidRDefault="00897591" w:rsidP="0089759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037CA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העמותה לספורט במקומות העבודה במרחב ירושלים-  "הפועל" - פועלת במסגרת הסתדרות העובדים .</w:t>
            </w:r>
          </w:p>
          <w:p w:rsidR="00897591" w:rsidRPr="00037CA9" w:rsidRDefault="00897591" w:rsidP="00897591">
            <w:pPr>
              <w:rPr>
                <w:rFonts w:ascii="David" w:hAnsi="David" w:cs="David"/>
                <w:sz w:val="24"/>
                <w:szCs w:val="24"/>
              </w:rPr>
            </w:pPr>
            <w:r w:rsidRPr="00037CA9">
              <w:rPr>
                <w:rFonts w:ascii="David" w:hAnsi="David" w:cs="David"/>
                <w:sz w:val="24"/>
                <w:szCs w:val="24"/>
                <w:rtl/>
              </w:rPr>
              <w:t xml:space="preserve">הליגה למקומות עבודה מנוהלת על ידי עמותת הפועל שהינה ספק של הסתדרות העובדים במרחב ירושלים. </w:t>
            </w:r>
          </w:p>
          <w:p w:rsidR="00897591" w:rsidRPr="00037CA9" w:rsidRDefault="00897591" w:rsidP="00897591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037CA9">
              <w:rPr>
                <w:rFonts w:ascii="David" w:hAnsi="David" w:cs="David"/>
                <w:sz w:val="24"/>
                <w:szCs w:val="24"/>
                <w:rtl/>
              </w:rPr>
              <w:t xml:space="preserve">משרדי הממשלה ושאר מקומות העבודה הכפופים להסתדרות מתנהלים גם הם מול ההסתדרות. </w:t>
            </w:r>
          </w:p>
          <w:p w:rsidR="00897591" w:rsidRPr="00037CA9" w:rsidRDefault="00897591" w:rsidP="00037CA9">
            <w:pPr>
              <w:spacing w:line="360" w:lineRule="auto"/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</w:pPr>
            <w:r w:rsidRPr="00037CA9">
              <w:rPr>
                <w:rFonts w:ascii="David" w:hAnsi="David" w:cs="David"/>
                <w:sz w:val="24"/>
                <w:szCs w:val="24"/>
                <w:rtl/>
              </w:rPr>
              <w:t>לא קיימת ליגה אחרת</w:t>
            </w:r>
            <w:r w:rsidR="00037CA9" w:rsidRPr="00037CA9">
              <w:rPr>
                <w:rFonts w:ascii="David" w:hAnsi="David" w:cs="David"/>
                <w:sz w:val="24"/>
                <w:szCs w:val="24"/>
                <w:rtl/>
              </w:rPr>
              <w:t xml:space="preserve"> </w:t>
            </w:r>
            <w:r w:rsidR="00037CA9" w:rsidRPr="00037CA9">
              <w:rPr>
                <w:rFonts w:ascii="David" w:eastAsia="Times New Roman" w:hAnsi="David" w:cs="David"/>
                <w:sz w:val="24"/>
                <w:szCs w:val="24"/>
                <w:rtl/>
              </w:rPr>
              <w:t>למקומות עבודה במרחב ירושלים</w:t>
            </w:r>
            <w:r w:rsidRPr="00037CA9">
              <w:rPr>
                <w:rFonts w:ascii="David" w:hAnsi="David" w:cs="David"/>
                <w:sz w:val="24"/>
                <w:szCs w:val="24"/>
                <w:rtl/>
              </w:rPr>
              <w:t xml:space="preserve">. </w:t>
            </w:r>
            <w:r w:rsidR="00037CA9" w:rsidRPr="00037CA9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ליגה למקומות עבודה כשמה שייכת להסתדרות שבחרה להתקשר עם עמותת הפועל שמתחזקת את הליגה </w:t>
            </w:r>
            <w:r w:rsidRPr="00037CA9">
              <w:rPr>
                <w:rFonts w:ascii="David" w:hAnsi="David" w:cs="David"/>
                <w:sz w:val="24"/>
                <w:szCs w:val="24"/>
                <w:rtl/>
              </w:rPr>
              <w:t>ומנהל</w:t>
            </w:r>
            <w:r w:rsidR="00037CA9" w:rsidRPr="00037CA9">
              <w:rPr>
                <w:rFonts w:ascii="David" w:hAnsi="David" w:cs="David"/>
                <w:sz w:val="24"/>
                <w:szCs w:val="24"/>
                <w:rtl/>
              </w:rPr>
              <w:t>ת</w:t>
            </w:r>
            <w:r w:rsidRPr="00037CA9">
              <w:rPr>
                <w:rFonts w:ascii="David" w:hAnsi="David" w:cs="David"/>
                <w:sz w:val="24"/>
                <w:szCs w:val="24"/>
                <w:rtl/>
              </w:rPr>
              <w:t xml:space="preserve"> את כל האופרציה, החל </w:t>
            </w:r>
            <w:r w:rsidRPr="00037CA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>ברישום קבוצות הספורט ,ניהול הליגה למקומות העבודה ,הקצאת מגרשי ספורט ,אולמות ,שופטים ועוד.</w:t>
            </w:r>
          </w:p>
          <w:p w:rsidR="00897591" w:rsidRPr="00037CA9" w:rsidRDefault="00897591" w:rsidP="00897591">
            <w:pPr>
              <w:rPr>
                <w:rFonts w:ascii="David" w:eastAsia="Times New Roman" w:hAnsi="David" w:cs="David"/>
                <w:sz w:val="24"/>
                <w:szCs w:val="24"/>
              </w:rPr>
            </w:pPr>
            <w:r w:rsidRPr="00037CA9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הפעילות מאורגנת על ידי העמותה לספורט במקומות העבודה ,אין אפשרות לבצע פעילות שאינה במסגרת זאת וללא הצטרפות לעמותה זו. </w:t>
            </w:r>
          </w:p>
          <w:p w:rsidR="00897591" w:rsidRDefault="00897591" w:rsidP="00897591">
            <w:pPr>
              <w:spacing w:line="360" w:lineRule="auto"/>
              <w:rPr>
                <w:rFonts w:ascii="David" w:hAnsi="David" w:cs="David"/>
                <w:b/>
                <w:sz w:val="21"/>
                <w:szCs w:val="21"/>
                <w:rtl/>
                <w:lang w:eastAsia="he-IL"/>
              </w:rPr>
            </w:pPr>
            <w:r w:rsidRPr="00037CA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מאחר וההתקשרות הינה באמצעות ההסתדרות ועמותה זו הינה היחידה המנוהלת דרכה </w:t>
            </w:r>
            <w:r w:rsidR="00037CA9" w:rsidRPr="00037CA9">
              <w:rPr>
                <w:rFonts w:ascii="David" w:hAnsi="David" w:cs="David"/>
                <w:b/>
                <w:sz w:val="24"/>
                <w:szCs w:val="24"/>
                <w:rtl/>
                <w:lang w:eastAsia="he-IL"/>
              </w:rPr>
              <w:t xml:space="preserve"> ו</w:t>
            </w:r>
            <w:r w:rsidR="00037CA9" w:rsidRPr="00037CA9">
              <w:rPr>
                <w:rFonts w:ascii="David" w:eastAsia="Times New Roman" w:hAnsi="David" w:cs="David"/>
                <w:sz w:val="24"/>
                <w:szCs w:val="24"/>
                <w:rtl/>
              </w:rPr>
              <w:t xml:space="preserve"> לא קיימת ליגה למקומות עבודה בשום מסגרת אחרת במרחב ירושלים</w:t>
            </w:r>
            <w:r w:rsidR="00037CA9" w:rsidRPr="00037CA9">
              <w:rPr>
                <w:rFonts w:ascii="David" w:hAnsi="David" w:cs="David"/>
                <w:bCs/>
                <w:sz w:val="24"/>
                <w:szCs w:val="24"/>
                <w:u w:val="single"/>
                <w:rtl/>
                <w:lang w:eastAsia="he-IL"/>
              </w:rPr>
              <w:t xml:space="preserve"> </w:t>
            </w:r>
            <w:r w:rsidRPr="00037CA9">
              <w:rPr>
                <w:rFonts w:ascii="David" w:hAnsi="David" w:cs="David"/>
                <w:bCs/>
                <w:sz w:val="24"/>
                <w:szCs w:val="24"/>
                <w:u w:val="single"/>
                <w:rtl/>
                <w:lang w:eastAsia="he-IL"/>
              </w:rPr>
              <w:t>יש לראות בעמותה כספק יחיד.</w:t>
            </w:r>
          </w:p>
          <w:p w:rsidR="00033F3C" w:rsidRPr="00033F3C" w:rsidRDefault="00033F3C" w:rsidP="00897591">
            <w:pPr>
              <w:spacing w:line="360" w:lineRule="auto"/>
              <w:rPr>
                <w:rFonts w:ascii="David" w:eastAsia="Times New Roman" w:hAnsi="David" w:cs="David"/>
                <w:b/>
                <w:bCs/>
                <w:sz w:val="24"/>
                <w:szCs w:val="24"/>
                <w:rtl/>
              </w:rPr>
            </w:pPr>
            <w:r w:rsidRPr="00033F3C">
              <w:rPr>
                <w:rFonts w:ascii="David" w:eastAsia="Times New Roman" w:hAnsi="David" w:cs="David" w:hint="cs"/>
                <w:b/>
                <w:bCs/>
                <w:sz w:val="24"/>
                <w:szCs w:val="24"/>
                <w:rtl/>
              </w:rPr>
              <w:t>כמו כן יש לראות בספק משנה של העמותה -אורטל תיירות בע"מ כספק יחיד מטעם העמותה.</w:t>
            </w:r>
          </w:p>
          <w:p w:rsidR="00037CA9" w:rsidRPr="00037CA9" w:rsidRDefault="00037CA9" w:rsidP="00037CA9">
            <w:pPr>
              <w:rPr>
                <w:rFonts w:ascii="David" w:eastAsia="Times New Roman" w:hAnsi="David" w:cs="David"/>
                <w:sz w:val="24"/>
                <w:szCs w:val="24"/>
                <w:rtl/>
              </w:rPr>
            </w:pPr>
          </w:p>
          <w:p w:rsidR="00037CA9" w:rsidRPr="00897591" w:rsidRDefault="00037CA9" w:rsidP="00897591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5F6223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5F622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8735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 מזרחי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08735C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יו"ר וועד העובדים ורכז ספורט ראשי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08735C" w:rsidRDefault="00763B1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שי מזרחי</w:t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5F6223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6223" w:rsidRDefault="005F6223">
      <w:r>
        <w:separator/>
      </w:r>
    </w:p>
  </w:endnote>
  <w:endnote w:type="continuationSeparator" w:id="0">
    <w:p w:rsidR="005F6223" w:rsidRDefault="005F62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600225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600225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5F6223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5F6223" w:rsidP="00354861">
          <w:pPr>
            <w:rPr>
              <w:rFonts w:ascii="Arial" w:hAnsi="Arial"/>
              <w:b/>
              <w:bCs/>
              <w:color w:val="FFFFFF"/>
              <w:rtl/>
            </w:rPr>
          </w:pP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5F6223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6223" w:rsidRDefault="005F6223">
      <w:r>
        <w:separator/>
      </w:r>
    </w:p>
  </w:footnote>
  <w:footnote w:type="continuationSeparator" w:id="0">
    <w:p w:rsidR="005F6223" w:rsidRDefault="005F62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F622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5F622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5F622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5F622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5F622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5F622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5F6223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3F3C"/>
    <w:rsid w:val="00037CA9"/>
    <w:rsid w:val="00062A3B"/>
    <w:rsid w:val="0008735C"/>
    <w:rsid w:val="000C4744"/>
    <w:rsid w:val="00125B75"/>
    <w:rsid w:val="00181410"/>
    <w:rsid w:val="00196B10"/>
    <w:rsid w:val="002B5195"/>
    <w:rsid w:val="00307EC3"/>
    <w:rsid w:val="00336CDD"/>
    <w:rsid w:val="003B7FCC"/>
    <w:rsid w:val="004047A2"/>
    <w:rsid w:val="00436881"/>
    <w:rsid w:val="005A51AB"/>
    <w:rsid w:val="005F6223"/>
    <w:rsid w:val="00600225"/>
    <w:rsid w:val="00673E6F"/>
    <w:rsid w:val="00694513"/>
    <w:rsid w:val="006D0826"/>
    <w:rsid w:val="006E7559"/>
    <w:rsid w:val="007213A7"/>
    <w:rsid w:val="007548B0"/>
    <w:rsid w:val="00763B17"/>
    <w:rsid w:val="00774B2B"/>
    <w:rsid w:val="007A579D"/>
    <w:rsid w:val="0080145F"/>
    <w:rsid w:val="0088155E"/>
    <w:rsid w:val="00897591"/>
    <w:rsid w:val="008E4586"/>
    <w:rsid w:val="00970CA5"/>
    <w:rsid w:val="009B6B29"/>
    <w:rsid w:val="009F7FB7"/>
    <w:rsid w:val="00B24F29"/>
    <w:rsid w:val="00B34454"/>
    <w:rsid w:val="00B76EF7"/>
    <w:rsid w:val="00BD04AE"/>
    <w:rsid w:val="00DE4694"/>
    <w:rsid w:val="00EA383F"/>
    <w:rsid w:val="00F61796"/>
    <w:rsid w:val="00FC0F7D"/>
    <w:rsid w:val="00FD41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3ED017F"/>
  <w15:docId w15:val="{E176B750-38F2-4071-88DB-8715C99C07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75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5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38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44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63C8351-C9DB-416A-8433-AFD94295EA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448</Words>
  <Characters>2243</Characters>
  <Application>Microsoft Office Word</Application>
  <DocSecurity>0</DocSecurity>
  <Lines>18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Marina Paz</dc:creator>
  <cp:lastModifiedBy>תמר יצחק</cp:lastModifiedBy>
  <cp:revision>2</cp:revision>
  <dcterms:created xsi:type="dcterms:W3CDTF">2023-11-20T05:59:00Z</dcterms:created>
  <dcterms:modified xsi:type="dcterms:W3CDTF">2023-11-20T05:59:00Z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